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A77" w:rsidRPr="009C31D2" w:rsidRDefault="005155B8" w:rsidP="009C31D2">
      <w:pPr>
        <w:pStyle w:val="Title"/>
      </w:pPr>
      <w:r>
        <w:t>WIP:</w:t>
      </w:r>
    </w:p>
    <w:p w:rsidR="005A20B8" w:rsidRPr="009C31D2" w:rsidRDefault="009C31D2">
      <w:r w:rsidRPr="009C31D2">
        <w:rPr>
          <w:noProof/>
        </w:rPr>
        <mc:AlternateContent>
          <mc:Choice Requires="wps">
            <w:drawing>
              <wp:inline distT="0" distB="0" distL="0" distR="0" wp14:anchorId="190516D0" wp14:editId="7348E521">
                <wp:extent cx="3378632" cy="527017"/>
                <wp:effectExtent l="19050" t="38100" r="31750" b="64135"/>
                <wp:docPr id="3" name="Rectangle 3" descr="Sketched Text Field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996548-9236-4663-97F5-24D289EC2DA6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8632" cy="527017"/>
                        </a:xfrm>
                        <a:custGeom>
                          <a:avLst/>
                          <a:gdLst>
                            <a:gd name="connsiteX0" fmla="*/ 0 w 3378632"/>
                            <a:gd name="connsiteY0" fmla="*/ 0 h 527017"/>
                            <a:gd name="connsiteX1" fmla="*/ 3378632 w 3378632"/>
                            <a:gd name="connsiteY1" fmla="*/ 0 h 527017"/>
                            <a:gd name="connsiteX2" fmla="*/ 3378632 w 3378632"/>
                            <a:gd name="connsiteY2" fmla="*/ 527017 h 527017"/>
                            <a:gd name="connsiteX3" fmla="*/ 0 w 3378632"/>
                            <a:gd name="connsiteY3" fmla="*/ 527017 h 527017"/>
                            <a:gd name="connsiteX4" fmla="*/ 0 w 3378632"/>
                            <a:gd name="connsiteY4" fmla="*/ 0 h 52701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378632" h="527017" fill="none" extrusionOk="0">
                              <a:moveTo>
                                <a:pt x="0" y="0"/>
                              </a:moveTo>
                              <a:cubicBezTo>
                                <a:pt x="353954" y="-49533"/>
                                <a:pt x="2819048" y="-14809"/>
                                <a:pt x="3378632" y="0"/>
                              </a:cubicBezTo>
                              <a:cubicBezTo>
                                <a:pt x="3424547" y="220426"/>
                                <a:pt x="3354484" y="408728"/>
                                <a:pt x="3378632" y="527017"/>
                              </a:cubicBezTo>
                              <a:cubicBezTo>
                                <a:pt x="2663818" y="478786"/>
                                <a:pt x="1145263" y="611472"/>
                                <a:pt x="0" y="527017"/>
                              </a:cubicBezTo>
                              <a:cubicBezTo>
                                <a:pt x="15350" y="360561"/>
                                <a:pt x="-47049" y="99950"/>
                                <a:pt x="0" y="0"/>
                              </a:cubicBezTo>
                              <a:close/>
                            </a:path>
                            <a:path w="3378632" h="527017" stroke="0" extrusionOk="0">
                              <a:moveTo>
                                <a:pt x="0" y="0"/>
                              </a:moveTo>
                              <a:cubicBezTo>
                                <a:pt x="1416752" y="118645"/>
                                <a:pt x="2068046" y="116012"/>
                                <a:pt x="3378632" y="0"/>
                              </a:cubicBezTo>
                              <a:cubicBezTo>
                                <a:pt x="3335675" y="207539"/>
                                <a:pt x="3395995" y="432224"/>
                                <a:pt x="3378632" y="527017"/>
                              </a:cubicBezTo>
                              <a:cubicBezTo>
                                <a:pt x="2784671" y="661617"/>
                                <a:pt x="1580841" y="369821"/>
                                <a:pt x="0" y="527017"/>
                              </a:cubicBezTo>
                              <a:cubicBezTo>
                                <a:pt x="17719" y="392432"/>
                                <a:pt x="34385" y="25341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xmlns:w="http://schemas.openxmlformats.org/wordprocessingml/2006/main" xmlns:w10="urn:schemas-microsoft-com:office:word" xmlns:v="urn:schemas-microsoft-com:vml" xmlns:o="urn:schemas-microsoft-com:office:office" xmlns="" sd="1219033472">
                                <a:prstGeom prst="rect">
                                  <a:avLst/>
                                </a:prstGeom>
                                <ask:type>
                                  <ask:lineSketchCurve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shape w14:anchorId="1E490B3A" id="Rectangle 3" o:spid="_x0000_s1026" alt="Sketched Text Field" style="width:266.05pt;height:4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378632,5270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" path="m,nfc353954,-49533,2819048,-14809,3378632,v45915,220426,-24148,408728,,527017c2663818,478786,1145263,611472,,527017,15350,360561,-47049,99950,,xem,nsc1416752,118645,2068046,116012,3378632,v-42957,207539,17363,432224,,527017c2784671,661617,1580841,369821,,527017,17719,392432,34385,253417,,xe" fillcolor="#f2f2f2 [3052]" strokecolor="#bfbfbf [2412]" strokeweight="1pt">
                <v:stroke joinstyle="miter"/>
                <v:path arrowok="t" o:extrusionok="f" o:connecttype="custom" o:connectlocs="0,0;3378632,0;3378632,527017;0,527017;0,0" o:connectangles="0,0,0,0,0"/>
                <w10:anchorlock/>
              </v:shape>
            </w:pict>
          </mc:Fallback>
        </mc:AlternateContent>
      </w:r>
      <w:r w:rsidR="005155B8">
        <w:t xml:space="preserve"> </w:t>
      </w:r>
      <w:r w:rsidR="005155B8">
        <w:tab/>
      </w:r>
      <w:r w:rsidR="005155B8">
        <w:tab/>
      </w:r>
      <w:r w:rsidR="005155B8">
        <w:tab/>
      </w:r>
      <w:r w:rsidR="005155B8" w:rsidRPr="005155B8">
        <w:rPr>
          <w:b/>
          <w:i/>
          <w:sz w:val="44"/>
          <w:szCs w:val="44"/>
        </w:rPr>
        <w:t>Your goals are within your reach</w:t>
      </w:r>
      <w:bookmarkStart w:id="0" w:name="_GoBack"/>
      <w:bookmarkEnd w:id="0"/>
    </w:p>
    <w:tbl>
      <w:tblPr>
        <w:tblW w:w="5000" w:type="pct"/>
        <w:tblBorders>
          <w:top w:val="single" w:sz="4" w:space="0" w:color="404040" w:themeColor="text1" w:themeTint="BF"/>
          <w:left w:val="single" w:sz="4" w:space="0" w:color="404040" w:themeColor="text1" w:themeTint="BF"/>
          <w:bottom w:val="single" w:sz="4" w:space="0" w:color="404040" w:themeColor="text1" w:themeTint="BF"/>
          <w:right w:val="single" w:sz="4" w:space="0" w:color="404040" w:themeColor="text1" w:themeTint="BF"/>
          <w:insideH w:val="single" w:sz="4" w:space="0" w:color="404040" w:themeColor="text1" w:themeTint="BF"/>
          <w:insideV w:val="single" w:sz="4" w:space="0" w:color="404040" w:themeColor="text1" w:themeTint="BF"/>
        </w:tblBorders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3688"/>
        <w:gridCol w:w="1462"/>
        <w:gridCol w:w="1461"/>
        <w:gridCol w:w="1905"/>
        <w:gridCol w:w="1522"/>
        <w:gridCol w:w="1426"/>
        <w:gridCol w:w="1480"/>
        <w:gridCol w:w="1446"/>
      </w:tblGrid>
      <w:tr w:rsidR="009C31D2" w:rsidRPr="002B4A77" w:rsidTr="00AD3573">
        <w:trPr>
          <w:trHeight w:val="680"/>
        </w:trPr>
        <w:tc>
          <w:tcPr>
            <w:tcW w:w="4013" w:type="dxa"/>
            <w:shd w:val="clear" w:color="auto" w:fill="014354" w:themeFill="accent5" w:themeFillShade="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31D2" w:rsidRPr="002B4A77" w:rsidRDefault="007D70F6" w:rsidP="009C31D2">
            <w:pPr>
              <w:pStyle w:val="TaskTitle"/>
            </w:pPr>
            <w:sdt>
              <w:sdtPr>
                <w:id w:val="676931381"/>
                <w:placeholder>
                  <w:docPart w:val="F783B2411D9A814583483F193D69007C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Tasks</w:t>
                </w:r>
              </w:sdtContent>
            </w:sdt>
          </w:p>
        </w:tc>
        <w:tc>
          <w:tcPr>
            <w:tcW w:w="1471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578332261"/>
                <w:placeholder>
                  <w:docPart w:val="E2EC4D55E64D014E81E2E30BB65F44C0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Monday</w:t>
                </w:r>
              </w:sdtContent>
            </w:sdt>
          </w:p>
        </w:tc>
        <w:tc>
          <w:tcPr>
            <w:tcW w:w="1471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-386881559"/>
                <w:placeholder>
                  <w:docPart w:val="F2D6E7698009034F9C9A2B211CE67781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Tuesday</w:t>
                </w:r>
              </w:sdtContent>
            </w:sdt>
          </w:p>
        </w:tc>
        <w:tc>
          <w:tcPr>
            <w:tcW w:w="1471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1361328383"/>
                <w:placeholder>
                  <w:docPart w:val="6DD6753C14D05648A4927A851A4A5DE6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Wednesday</w:t>
                </w:r>
              </w:sdtContent>
            </w:sdt>
          </w:p>
        </w:tc>
        <w:tc>
          <w:tcPr>
            <w:tcW w:w="1472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376519463"/>
                <w:placeholder>
                  <w:docPart w:val="DFA6D5435FB2A34895C82E345D1380E8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Thursday</w:t>
                </w:r>
              </w:sdtContent>
            </w:sdt>
          </w:p>
        </w:tc>
        <w:tc>
          <w:tcPr>
            <w:tcW w:w="1471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59527139"/>
                <w:placeholder>
                  <w:docPart w:val="C278CAF0D6BE5D4299548D9AA0400641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Friday</w:t>
                </w:r>
              </w:sdtContent>
            </w:sdt>
          </w:p>
        </w:tc>
        <w:tc>
          <w:tcPr>
            <w:tcW w:w="1471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-1623451787"/>
                <w:placeholder>
                  <w:docPart w:val="8E4A820B39D6F04C8F47AF4BF19BEF3C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Saturday</w:t>
                </w:r>
              </w:sdtContent>
            </w:sdt>
          </w:p>
        </w:tc>
        <w:tc>
          <w:tcPr>
            <w:tcW w:w="1472" w:type="dxa"/>
            <w:shd w:val="clear" w:color="auto" w:fill="0387A8" w:themeFill="accent5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C31D2" w:rsidRPr="002B4A77" w:rsidRDefault="007D70F6" w:rsidP="009C31D2">
            <w:pPr>
              <w:pStyle w:val="WeekDays"/>
            </w:pPr>
            <w:sdt>
              <w:sdtPr>
                <w:id w:val="-912549013"/>
                <w:placeholder>
                  <w:docPart w:val="227EE80F41BE5F41A971E686D28C4ECB"/>
                </w:placeholder>
                <w:temporary/>
                <w:showingPlcHdr/>
                <w15:appearance w15:val="hidden"/>
              </w:sdtPr>
              <w:sdtEndPr/>
              <w:sdtContent>
                <w:r w:rsidR="009C31D2">
                  <w:t>Sunday</w:t>
                </w:r>
              </w:sdtContent>
            </w:sdt>
          </w:p>
        </w:tc>
      </w:tr>
      <w:tr w:rsidR="002B4A77" w:rsidRPr="002B4A77" w:rsidTr="00CA4D71">
        <w:trPr>
          <w:trHeight w:val="1440"/>
        </w:trPr>
        <w:tc>
          <w:tcPr>
            <w:tcW w:w="401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5155B8" w:rsidP="002B4A77">
            <w:pPr>
              <w:spacing w:after="0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2222222</w:t>
            </w: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</w:tr>
      <w:tr w:rsidR="002B4A77" w:rsidRPr="002B4A77" w:rsidTr="00CA4D71">
        <w:trPr>
          <w:trHeight w:val="1440"/>
        </w:trPr>
        <w:tc>
          <w:tcPr>
            <w:tcW w:w="401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</w:tr>
      <w:tr w:rsidR="002B4A77" w:rsidRPr="002B4A77" w:rsidTr="00CA4D71">
        <w:trPr>
          <w:trHeight w:val="1440"/>
        </w:trPr>
        <w:tc>
          <w:tcPr>
            <w:tcW w:w="401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</w:tr>
      <w:tr w:rsidR="002B4A77" w:rsidRPr="002B4A77" w:rsidTr="00CA4D71">
        <w:trPr>
          <w:trHeight w:val="1440"/>
        </w:trPr>
        <w:tc>
          <w:tcPr>
            <w:tcW w:w="401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1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472" w:type="dxa"/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2B4A77" w:rsidRPr="002B4A77" w:rsidRDefault="002B4A77" w:rsidP="002B4A77">
            <w:pPr>
              <w:spacing w:after="0"/>
              <w:rPr>
                <w:b/>
                <w:bCs/>
                <w:color w:val="FFFFFF" w:themeColor="background1"/>
              </w:rPr>
            </w:pPr>
          </w:p>
        </w:tc>
      </w:tr>
    </w:tbl>
    <w:p w:rsidR="009C31D2" w:rsidRDefault="009C31D2" w:rsidP="009C31D2">
      <w:pPr>
        <w:spacing w:after="0"/>
        <w:rPr>
          <w:u w:val="single"/>
        </w:rPr>
      </w:pPr>
    </w:p>
    <w:tbl>
      <w:tblPr>
        <w:tblW w:w="5000" w:type="pct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1354"/>
        <w:gridCol w:w="1610"/>
        <w:gridCol w:w="2887"/>
        <w:gridCol w:w="4190"/>
        <w:gridCol w:w="2228"/>
        <w:gridCol w:w="2131"/>
      </w:tblGrid>
      <w:tr w:rsidR="005155B8" w:rsidRPr="009C31D2" w:rsidTr="005155B8">
        <w:tc>
          <w:tcPr>
            <w:tcW w:w="0" w:type="auto"/>
            <w:vAlign w:val="center"/>
          </w:tcPr>
          <w:p w:rsidR="005155B8" w:rsidRPr="005155B8" w:rsidRDefault="005155B8" w:rsidP="005155B8">
            <w:pPr>
              <w:pStyle w:val="Title"/>
            </w:pPr>
            <w:r>
              <w:t>Daily Goal</w:t>
            </w:r>
          </w:p>
        </w:tc>
        <w:tc>
          <w:tcPr>
            <w:tcW w:w="0" w:type="auto"/>
            <w:vAlign w:val="center"/>
          </w:tcPr>
          <w:p w:rsidR="005155B8" w:rsidRPr="009C31D2" w:rsidRDefault="005155B8" w:rsidP="009C31D2">
            <w:pPr>
              <w:pStyle w:val="Title"/>
            </w:pPr>
            <w:r w:rsidRPr="009C31D2">
              <w:rPr>
                <w:noProof/>
              </w:rPr>
              <mc:AlternateContent>
                <mc:Choice Requires="wps">
                  <w:drawing>
                    <wp:inline distT="0" distB="0" distL="0" distR="0" wp14:anchorId="1E0DB043" wp14:editId="0E2FBA1B">
                      <wp:extent cx="791060" cy="579719"/>
                      <wp:effectExtent l="19050" t="38100" r="66675" b="49530"/>
                      <wp:docPr id="6" name="Rectangle 6" descr="Sketched Text Field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33A532-5B1F-40AB-9EF5-1CB8F76CABE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1060" cy="579719"/>
                              </a:xfrm>
                              <a:custGeom>
                                <a:avLst/>
                                <a:gdLst>
                                  <a:gd name="connsiteX0" fmla="*/ 0 w 791060"/>
                                  <a:gd name="connsiteY0" fmla="*/ 0 h 579719"/>
                                  <a:gd name="connsiteX1" fmla="*/ 791060 w 791060"/>
                                  <a:gd name="connsiteY1" fmla="*/ 0 h 579719"/>
                                  <a:gd name="connsiteX2" fmla="*/ 791060 w 791060"/>
                                  <a:gd name="connsiteY2" fmla="*/ 579719 h 579719"/>
                                  <a:gd name="connsiteX3" fmla="*/ 0 w 791060"/>
                                  <a:gd name="connsiteY3" fmla="*/ 579719 h 579719"/>
                                  <a:gd name="connsiteX4" fmla="*/ 0 w 791060"/>
                                  <a:gd name="connsiteY4" fmla="*/ 0 h 57971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791060" h="579719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236724" y="-2279"/>
                                      <a:pt x="480843" y="-70852"/>
                                      <a:pt x="791060" y="0"/>
                                    </a:cubicBezTo>
                                    <a:cubicBezTo>
                                      <a:pt x="842540" y="77907"/>
                                      <a:pt x="839588" y="456057"/>
                                      <a:pt x="791060" y="579719"/>
                                    </a:cubicBezTo>
                                    <a:cubicBezTo>
                                      <a:pt x="555110" y="536682"/>
                                      <a:pt x="258335" y="511580"/>
                                      <a:pt x="0" y="579719"/>
                                    </a:cubicBezTo>
                                    <a:cubicBezTo>
                                      <a:pt x="47964" y="408064"/>
                                      <a:pt x="22341" y="105437"/>
                                      <a:pt x="0" y="0"/>
                                    </a:cubicBezTo>
                                    <a:close/>
                                  </a:path>
                                  <a:path w="791060" h="579719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274519" y="49260"/>
                                      <a:pt x="610692" y="3375"/>
                                      <a:pt x="791060" y="0"/>
                                    </a:cubicBezTo>
                                    <a:cubicBezTo>
                                      <a:pt x="811100" y="212579"/>
                                      <a:pt x="805183" y="395057"/>
                                      <a:pt x="791060" y="579719"/>
                                    </a:cubicBezTo>
                                    <a:cubicBezTo>
                                      <a:pt x="646030" y="636614"/>
                                      <a:pt x="358934" y="603686"/>
                                      <a:pt x="0" y="579719"/>
                                    </a:cubicBezTo>
                                    <a:cubicBezTo>
                                      <a:pt x="-6003" y="461069"/>
                                      <a:pt x="-46778" y="237788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extLst>
                                  <a:ext uri="{C807C97D-BFC1-408E-A445-0C87EB9F89A2}">
                                    <ask:lineSketchStyleProps xmlns:ask="http://schemas.microsoft.com/office/drawing/2018/sketchyshapes" xmlns:w="http://schemas.openxmlformats.org/wordprocessingml/2006/main" xmlns:w10="urn:schemas-microsoft-com:office:word" xmlns:v="urn:schemas-microsoft-com:vml" xmlns:o="urn:schemas-microsoft-com:office:office" xmlns="" sd="1219033472">
                                      <a:prstGeom prst="rect">
                                        <a:avLst/>
                                      </a:prstGeom>
                                      <ask:type>
                                        <ask:lineSketchCurved/>
                                      </ask:type>
                                    </ask:lineSketchStyleProps>
                                  </a:ext>
                                </a:extLst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A8A26E4" id="Rectangle 6" o:spid="_x0000_s1026" alt="Sketched Text Field" style="width:62.3pt;height:4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791060,5797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" path="m,nfc236724,-2279,480843,-70852,791060,v51480,77907,48528,456057,,579719c555110,536682,258335,511580,,579719,47964,408064,22341,105437,,xem,nsc274519,49260,610692,3375,791060,v20040,212579,14123,395057,,579719c646030,636614,358934,603686,,579719,-6003,461069,-46778,237788,,xe" fillcolor="#f2f2f2 [3052]" strokecolor="#bfbfbf [2412]" strokeweight="1pt">
                      <v:stroke joinstyle="miter"/>
                      <v:path arrowok="t" o:extrusionok="f" o:connecttype="custom" o:connectlocs="0,0;791060,0;791060,579719;0,579719;0,0" o:connectangles="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0" w:type="auto"/>
            <w:vAlign w:val="center"/>
          </w:tcPr>
          <w:p w:rsidR="005155B8" w:rsidRPr="009C31D2" w:rsidRDefault="005155B8" w:rsidP="009C31D2">
            <w:pPr>
              <w:pStyle w:val="Title"/>
              <w:ind w:right="-180"/>
            </w:pPr>
            <w:sdt>
              <w:sdtPr>
                <w:id w:val="284390914"/>
                <w:placeholder>
                  <w:docPart w:val="D6789E68FBBB4446B09DA383772FD65D"/>
                </w:placeholder>
                <w:temporary/>
                <w:showingPlcHdr/>
                <w15:appearance w15:val="hidden"/>
              </w:sdtPr>
              <w:sdtContent>
                <w:r w:rsidRPr="009C31D2">
                  <w:t>Reward for Achieving Goal</w:t>
                </w:r>
              </w:sdtContent>
            </w:sdt>
          </w:p>
        </w:tc>
        <w:tc>
          <w:tcPr>
            <w:tcW w:w="0" w:type="auto"/>
            <w:vAlign w:val="center"/>
          </w:tcPr>
          <w:p w:rsidR="005155B8" w:rsidRPr="009C31D2" w:rsidRDefault="005155B8" w:rsidP="009C31D2">
            <w:pPr>
              <w:pStyle w:val="Title"/>
            </w:pPr>
            <w:r w:rsidRPr="009C31D2">
              <w:rPr>
                <w:noProof/>
              </w:rPr>
              <mc:AlternateContent>
                <mc:Choice Requires="wps">
                  <w:drawing>
                    <wp:inline distT="0" distB="0" distL="0" distR="0" wp14:anchorId="58036763" wp14:editId="15A2290B">
                      <wp:extent cx="2439109" cy="579719"/>
                      <wp:effectExtent l="19050" t="38100" r="56515" b="49530"/>
                      <wp:docPr id="8" name="Rectangle 8" descr="Sketched Text Field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17A05F-AAA7-4944-8304-7DF3758B96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39109" cy="579719"/>
                              </a:xfrm>
                              <a:custGeom>
                                <a:avLst/>
                                <a:gdLst>
                                  <a:gd name="connsiteX0" fmla="*/ 0 w 2439109"/>
                                  <a:gd name="connsiteY0" fmla="*/ 0 h 579719"/>
                                  <a:gd name="connsiteX1" fmla="*/ 2439109 w 2439109"/>
                                  <a:gd name="connsiteY1" fmla="*/ 0 h 579719"/>
                                  <a:gd name="connsiteX2" fmla="*/ 2439109 w 2439109"/>
                                  <a:gd name="connsiteY2" fmla="*/ 579719 h 579719"/>
                                  <a:gd name="connsiteX3" fmla="*/ 0 w 2439109"/>
                                  <a:gd name="connsiteY3" fmla="*/ 579719 h 579719"/>
                                  <a:gd name="connsiteX4" fmla="*/ 0 w 2439109"/>
                                  <a:gd name="connsiteY4" fmla="*/ 0 h 57971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439109" h="579719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610170" y="-49533"/>
                                      <a:pt x="1697515" y="-14809"/>
                                      <a:pt x="2439109" y="0"/>
                                    </a:cubicBezTo>
                                    <a:cubicBezTo>
                                      <a:pt x="2490589" y="77907"/>
                                      <a:pt x="2487637" y="456057"/>
                                      <a:pt x="2439109" y="579719"/>
                                    </a:cubicBezTo>
                                    <a:cubicBezTo>
                                      <a:pt x="2067192" y="531488"/>
                                      <a:pt x="555865" y="664174"/>
                                      <a:pt x="0" y="579719"/>
                                    </a:cubicBezTo>
                                    <a:cubicBezTo>
                                      <a:pt x="47964" y="408064"/>
                                      <a:pt x="22341" y="105437"/>
                                      <a:pt x="0" y="0"/>
                                    </a:cubicBezTo>
                                    <a:close/>
                                  </a:path>
                                  <a:path w="2439109" h="579719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071756" y="118645"/>
                                      <a:pt x="1987173" y="116012"/>
                                      <a:pt x="2439109" y="0"/>
                                    </a:cubicBezTo>
                                    <a:cubicBezTo>
                                      <a:pt x="2459149" y="212579"/>
                                      <a:pt x="2453232" y="395057"/>
                                      <a:pt x="2439109" y="579719"/>
                                    </a:cubicBezTo>
                                    <a:cubicBezTo>
                                      <a:pt x="1735586" y="714319"/>
                                      <a:pt x="526697" y="422523"/>
                                      <a:pt x="0" y="579719"/>
                                    </a:cubicBezTo>
                                    <a:cubicBezTo>
                                      <a:pt x="-6003" y="461069"/>
                                      <a:pt x="-46778" y="237788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extLst>
                                  <a:ext uri="{C807C97D-BFC1-408E-A445-0C87EB9F89A2}">
                                    <ask:lineSketchStyleProps xmlns:ask="http://schemas.microsoft.com/office/drawing/2018/sketchyshapes" xmlns:w="http://schemas.openxmlformats.org/wordprocessingml/2006/main" xmlns:w10="urn:schemas-microsoft-com:office:word" xmlns:v="urn:schemas-microsoft-com:vml" xmlns:o="urn:schemas-microsoft-com:office:office" xmlns="" sd="1219033472">
                                      <a:prstGeom prst="rect">
                                        <a:avLst/>
                                      </a:prstGeom>
                                      <ask:type>
                                        <ask:lineSketchCurved/>
                                      </ask:type>
                                    </ask:lineSketchStyleProps>
                                  </a:ext>
                                </a:extLst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B6D9E81" id="Rectangle 8" o:spid="_x0000_s1026" alt="Sketched Text Field" style="width:192.05pt;height:4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39109,5797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" path="m,nfc610170,-49533,1697515,-14809,2439109,v51480,77907,48528,456057,,579719c2067192,531488,555865,664174,,579719,47964,408064,22341,105437,,xem,nsc1071756,118645,1987173,116012,2439109,v20040,212579,14123,395057,,579719c1735586,714319,526697,422523,,579719,-6003,461069,-46778,237788,,xe" fillcolor="#f2f2f2 [3052]" strokecolor="#bfbfbf [2412]" strokeweight="1pt">
                      <v:stroke joinstyle="miter"/>
                      <v:path arrowok="t" o:extrusionok="f" o:connecttype="custom" o:connectlocs="0,0;2439109,0;2439109,579719;0,579719;0,0" o:connectangles="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0" w:type="auto"/>
            <w:vAlign w:val="center"/>
          </w:tcPr>
          <w:p w:rsidR="005155B8" w:rsidRPr="009C31D2" w:rsidRDefault="005155B8" w:rsidP="009C31D2">
            <w:pPr>
              <w:pStyle w:val="Title"/>
              <w:ind w:right="-146"/>
            </w:pPr>
            <w:r>
              <w:t>Actual words/ week</w:t>
            </w:r>
          </w:p>
        </w:tc>
        <w:tc>
          <w:tcPr>
            <w:tcW w:w="740" w:type="pct"/>
            <w:vAlign w:val="center"/>
          </w:tcPr>
          <w:p w:rsidR="005155B8" w:rsidRPr="009C31D2" w:rsidRDefault="005155B8" w:rsidP="009C31D2">
            <w:pPr>
              <w:pStyle w:val="Title"/>
            </w:pPr>
            <w:r w:rsidRPr="009C31D2">
              <w:rPr>
                <w:noProof/>
              </w:rPr>
              <mc:AlternateContent>
                <mc:Choice Requires="wps">
                  <w:drawing>
                    <wp:inline distT="0" distB="0" distL="0" distR="0" wp14:anchorId="090D49F1" wp14:editId="5DDA45D7">
                      <wp:extent cx="1128045" cy="579120"/>
                      <wp:effectExtent l="25400" t="25400" r="27940" b="30480"/>
                      <wp:docPr id="10" name="Rectangle 10" descr="Sketched Text Field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B8DA98-4EBA-4156-808A-816B7A58D35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8045" cy="579120"/>
                              </a:xfrm>
                              <a:custGeom>
                                <a:avLst/>
                                <a:gdLst>
                                  <a:gd name="connsiteX0" fmla="*/ 0 w 790575"/>
                                  <a:gd name="connsiteY0" fmla="*/ 0 h 579120"/>
                                  <a:gd name="connsiteX1" fmla="*/ 790575 w 790575"/>
                                  <a:gd name="connsiteY1" fmla="*/ 0 h 579120"/>
                                  <a:gd name="connsiteX2" fmla="*/ 790575 w 790575"/>
                                  <a:gd name="connsiteY2" fmla="*/ 579120 h 579120"/>
                                  <a:gd name="connsiteX3" fmla="*/ 0 w 790575"/>
                                  <a:gd name="connsiteY3" fmla="*/ 579120 h 579120"/>
                                  <a:gd name="connsiteX4" fmla="*/ 0 w 790575"/>
                                  <a:gd name="connsiteY4" fmla="*/ 0 h 57912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790575" h="57912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280271" y="-41456"/>
                                      <a:pt x="613037" y="16437"/>
                                      <a:pt x="790575" y="0"/>
                                    </a:cubicBezTo>
                                    <a:cubicBezTo>
                                      <a:pt x="763527" y="210113"/>
                                      <a:pt x="809994" y="294772"/>
                                      <a:pt x="790575" y="579120"/>
                                    </a:cubicBezTo>
                                    <a:cubicBezTo>
                                      <a:pt x="398171" y="513254"/>
                                      <a:pt x="270531" y="558281"/>
                                      <a:pt x="0" y="579120"/>
                                    </a:cubicBezTo>
                                    <a:cubicBezTo>
                                      <a:pt x="-28075" y="483541"/>
                                      <a:pt x="-13141" y="63440"/>
                                      <a:pt x="0" y="0"/>
                                    </a:cubicBezTo>
                                    <a:close/>
                                  </a:path>
                                  <a:path w="790575" h="57912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252926" y="-39595"/>
                                      <a:pt x="568319" y="-542"/>
                                      <a:pt x="790575" y="0"/>
                                    </a:cubicBezTo>
                                    <a:cubicBezTo>
                                      <a:pt x="748487" y="188131"/>
                                      <a:pt x="824972" y="458870"/>
                                      <a:pt x="790575" y="579120"/>
                                    </a:cubicBezTo>
                                    <a:cubicBezTo>
                                      <a:pt x="612852" y="551318"/>
                                      <a:pt x="174652" y="564650"/>
                                      <a:pt x="0" y="579120"/>
                                    </a:cubicBezTo>
                                    <a:cubicBezTo>
                                      <a:pt x="5049" y="367060"/>
                                      <a:pt x="-33798" y="140053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extLst>
                                  <a:ext uri="{C807C97D-BFC1-408E-A445-0C87EB9F89A2}">
                                    <ask:lineSketchStyleProps xmlns:ask="http://schemas.microsoft.com/office/drawing/2018/sketchyshapes" xmlns:w="http://schemas.openxmlformats.org/wordprocessingml/2006/main" xmlns:w10="urn:schemas-microsoft-com:office:word" xmlns:v="urn:schemas-microsoft-com:vml" xmlns:o="urn:schemas-microsoft-com:office:office" xmlns="" sd="1219033472">
                                      <a:prstGeom prst="rect">
                                        <a:avLst/>
                                      </a:prstGeom>
                                      <ask:type>
                                        <ask:lineSketchCurved/>
                                      </ask:type>
                                    </ask:lineSketchStyleProps>
                                  </a:ext>
                                </a:extLst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75A612" id="Rectangle 10" o:spid="_x0000_s1026" alt="Sketched Text Field" style="width:88.8pt;height:4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790575,5791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" path="m,nfc280271,-41456,613037,16437,790575,v-27048,210113,19419,294772,,579120c398171,513254,270531,558281,,579120,-28075,483541,-13141,63440,,xem,nsc252926,-39595,568319,-542,790575,v-42088,188131,34397,458870,,579120c612852,551318,174652,564650,,579120,5049,367060,-33798,140053,,xe" fillcolor="#f2f2f2 [3052]" strokecolor="#bfbfbf [2412]" strokeweight="1pt">
                      <v:stroke joinstyle="miter"/>
                      <v:path arrowok="t" o:extrusionok="f" o:connecttype="custom" o:connectlocs="0,0;1128045,0;1128045,579120;0,579120;0,0" o:connectangles="0,0,0,0,0"/>
                      <w10:anchorlock/>
                    </v:shape>
                  </w:pict>
                </mc:Fallback>
              </mc:AlternateContent>
            </w:r>
          </w:p>
        </w:tc>
      </w:tr>
    </w:tbl>
    <w:p w:rsidR="00AA16D0" w:rsidRPr="005155B8" w:rsidRDefault="00AA16D0" w:rsidP="005155B8">
      <w:pPr>
        <w:rPr>
          <w:u w:val="single"/>
        </w:rPr>
      </w:pPr>
    </w:p>
    <w:sectPr w:rsidR="00AA16D0" w:rsidRPr="005155B8" w:rsidSect="002B4A77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70F6" w:rsidRDefault="007D70F6" w:rsidP="009109E1">
      <w:pPr>
        <w:spacing w:after="0" w:line="240" w:lineRule="auto"/>
      </w:pPr>
      <w:r>
        <w:separator/>
      </w:r>
    </w:p>
  </w:endnote>
  <w:endnote w:type="continuationSeparator" w:id="0">
    <w:p w:rsidR="007D70F6" w:rsidRDefault="007D70F6" w:rsidP="00910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e Hand">
    <w:altName w:val="Calibri"/>
    <w:panose1 w:val="020B0604020202020204"/>
    <w:charset w:val="00"/>
    <w:family w:val="script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he Serif Hand">
    <w:altName w:val="Calibri"/>
    <w:panose1 w:val="020B0604020202020204"/>
    <w:charset w:val="00"/>
    <w:family w:val="script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70F6" w:rsidRDefault="007D70F6" w:rsidP="009109E1">
      <w:pPr>
        <w:spacing w:after="0" w:line="240" w:lineRule="auto"/>
      </w:pPr>
      <w:r>
        <w:separator/>
      </w:r>
    </w:p>
  </w:footnote>
  <w:footnote w:type="continuationSeparator" w:id="0">
    <w:p w:rsidR="007D70F6" w:rsidRDefault="007D70F6" w:rsidP="009109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removePersonalInformation/>
  <w:removeDateAndTime/>
  <w:proofState w:spelling="clean"/>
  <w:attachedTemplate r:id="rId1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2tDQ1MLEwNjEysTBT0lEKTi0uzszPAykwqQUA0dSXXSwAAAA="/>
  </w:docVars>
  <w:rsids>
    <w:rsidRoot w:val="005155B8"/>
    <w:rsid w:val="00103FE4"/>
    <w:rsid w:val="0023353A"/>
    <w:rsid w:val="002A4CC7"/>
    <w:rsid w:val="002B4A77"/>
    <w:rsid w:val="002F632D"/>
    <w:rsid w:val="00307C7D"/>
    <w:rsid w:val="00315C90"/>
    <w:rsid w:val="003C2B31"/>
    <w:rsid w:val="004830C0"/>
    <w:rsid w:val="005155B8"/>
    <w:rsid w:val="005921BA"/>
    <w:rsid w:val="005A20B8"/>
    <w:rsid w:val="005A7660"/>
    <w:rsid w:val="005B2350"/>
    <w:rsid w:val="006D16B9"/>
    <w:rsid w:val="00746B7F"/>
    <w:rsid w:val="007838FF"/>
    <w:rsid w:val="007D70F6"/>
    <w:rsid w:val="008249DE"/>
    <w:rsid w:val="008A6C17"/>
    <w:rsid w:val="0090310F"/>
    <w:rsid w:val="009109E1"/>
    <w:rsid w:val="009C31D2"/>
    <w:rsid w:val="009C375C"/>
    <w:rsid w:val="00A33747"/>
    <w:rsid w:val="00AA16D0"/>
    <w:rsid w:val="00AD3573"/>
    <w:rsid w:val="00B724D5"/>
    <w:rsid w:val="00CA4D71"/>
    <w:rsid w:val="00CD28E8"/>
    <w:rsid w:val="00D042F1"/>
    <w:rsid w:val="00D57FAD"/>
    <w:rsid w:val="00D765C9"/>
    <w:rsid w:val="00D93D19"/>
    <w:rsid w:val="00DB0DDE"/>
    <w:rsid w:val="00DF397E"/>
    <w:rsid w:val="00E01A54"/>
    <w:rsid w:val="00E07C49"/>
    <w:rsid w:val="00E7687C"/>
    <w:rsid w:val="00F534F2"/>
    <w:rsid w:val="00FB5D99"/>
    <w:rsid w:val="00FF2EFB"/>
    <w:rsid w:val="00FF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9BF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3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109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3747"/>
  </w:style>
  <w:style w:type="paragraph" w:styleId="Footer">
    <w:name w:val="footer"/>
    <w:basedOn w:val="Normal"/>
    <w:link w:val="FooterChar"/>
    <w:uiPriority w:val="99"/>
    <w:semiHidden/>
    <w:rsid w:val="009109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33747"/>
  </w:style>
  <w:style w:type="character" w:styleId="PlaceholderText">
    <w:name w:val="Placeholder Text"/>
    <w:basedOn w:val="DefaultParagraphFont"/>
    <w:uiPriority w:val="99"/>
    <w:semiHidden/>
    <w:rsid w:val="009C31D2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9C31D2"/>
    <w:pPr>
      <w:spacing w:after="0"/>
    </w:pPr>
    <w:rPr>
      <w:rFonts w:ascii="The Serif Hand" w:hAnsi="The Serif Hand"/>
      <w:b/>
      <w:bCs/>
      <w:color w:val="000000" w:themeColor="text1"/>
      <w:kern w:val="24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C31D2"/>
    <w:rPr>
      <w:rFonts w:ascii="The Serif Hand" w:hAnsi="The Serif Hand"/>
      <w:b/>
      <w:bCs/>
      <w:color w:val="000000" w:themeColor="text1"/>
      <w:kern w:val="24"/>
      <w:sz w:val="36"/>
      <w:szCs w:val="36"/>
    </w:rPr>
  </w:style>
  <w:style w:type="paragraph" w:customStyle="1" w:styleId="WeekDays">
    <w:name w:val="Week Days"/>
    <w:basedOn w:val="Normal"/>
    <w:qFormat/>
    <w:rsid w:val="009C31D2"/>
    <w:pPr>
      <w:spacing w:after="0" w:line="240" w:lineRule="auto"/>
      <w:jc w:val="center"/>
    </w:pPr>
    <w:rPr>
      <w:b/>
      <w:bCs/>
      <w:color w:val="FFFFFF" w:themeColor="background1"/>
      <w:sz w:val="36"/>
      <w:szCs w:val="36"/>
    </w:rPr>
  </w:style>
  <w:style w:type="paragraph" w:customStyle="1" w:styleId="TaskTitle">
    <w:name w:val="Task Title"/>
    <w:basedOn w:val="Normal"/>
    <w:qFormat/>
    <w:rsid w:val="009C31D2"/>
    <w:pPr>
      <w:spacing w:after="0" w:line="240" w:lineRule="auto"/>
    </w:pPr>
    <w:rPr>
      <w:b/>
      <w:bCs/>
      <w:color w:val="FFFFFF" w:themeColor="background1"/>
      <w:sz w:val="36"/>
      <w:szCs w:val="36"/>
    </w:rPr>
  </w:style>
  <w:style w:type="table" w:styleId="TableGrid">
    <w:name w:val="Table Grid"/>
    <w:basedOn w:val="TableNormal"/>
    <w:uiPriority w:val="39"/>
    <w:rsid w:val="009C3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4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ginellerafiahcolorado/Library/Containers/com.microsoft.Word/Data/Library/Application%20Support/Microsoft/Office/16.0/DTS/Search/%7b1CB49071-EAAE-4F49-8141-46871735F150%7dtf56214369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783B2411D9A814583483F193D6900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27168C-A6AF-CA47-8282-92136A113E77}"/>
      </w:docPartPr>
      <w:docPartBody>
        <w:p w:rsidR="00000000" w:rsidRDefault="004C4307">
          <w:pPr>
            <w:pStyle w:val="F783B2411D9A814583483F193D69007C"/>
          </w:pPr>
          <w:r>
            <w:t>Tasks</w:t>
          </w:r>
        </w:p>
      </w:docPartBody>
    </w:docPart>
    <w:docPart>
      <w:docPartPr>
        <w:name w:val="E2EC4D55E64D014E81E2E30BB65F4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CA12F-B302-A549-AD64-03F37A85A866}"/>
      </w:docPartPr>
      <w:docPartBody>
        <w:p w:rsidR="00000000" w:rsidRDefault="004C4307">
          <w:pPr>
            <w:pStyle w:val="E2EC4D55E64D014E81E2E30BB65F44C0"/>
          </w:pPr>
          <w:r>
            <w:t>Monday</w:t>
          </w:r>
        </w:p>
      </w:docPartBody>
    </w:docPart>
    <w:docPart>
      <w:docPartPr>
        <w:name w:val="F2D6E7698009034F9C9A2B211CE677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FEAAF-8FC3-8144-B33F-037107DE2984}"/>
      </w:docPartPr>
      <w:docPartBody>
        <w:p w:rsidR="00000000" w:rsidRDefault="004C4307">
          <w:pPr>
            <w:pStyle w:val="F2D6E7698009034F9C9A2B211CE67781"/>
          </w:pPr>
          <w:r>
            <w:t>Tuesday</w:t>
          </w:r>
        </w:p>
      </w:docPartBody>
    </w:docPart>
    <w:docPart>
      <w:docPartPr>
        <w:name w:val="6DD6753C14D05648A4927A851A4A5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BFFD4C-436C-5849-9741-67C937CF5515}"/>
      </w:docPartPr>
      <w:docPartBody>
        <w:p w:rsidR="00000000" w:rsidRDefault="004C4307">
          <w:pPr>
            <w:pStyle w:val="6DD6753C14D05648A4927A851A4A5DE6"/>
          </w:pPr>
          <w:r>
            <w:t>Wednesday</w:t>
          </w:r>
        </w:p>
      </w:docPartBody>
    </w:docPart>
    <w:docPart>
      <w:docPartPr>
        <w:name w:val="DFA6D5435FB2A34895C82E345D138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62099-CF29-C148-83C2-20EFC73A72C6}"/>
      </w:docPartPr>
      <w:docPartBody>
        <w:p w:rsidR="00000000" w:rsidRDefault="004C4307">
          <w:pPr>
            <w:pStyle w:val="DFA6D5435FB2A34895C82E345D1380E8"/>
          </w:pPr>
          <w:r>
            <w:t>Thursday</w:t>
          </w:r>
        </w:p>
      </w:docPartBody>
    </w:docPart>
    <w:docPart>
      <w:docPartPr>
        <w:name w:val="C278CAF0D6BE5D4299548D9AA0400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8DF9E4-0A0A-7243-8663-C4875BB9A158}"/>
      </w:docPartPr>
      <w:docPartBody>
        <w:p w:rsidR="00000000" w:rsidRDefault="004C4307">
          <w:pPr>
            <w:pStyle w:val="C278CAF0D6BE5D4299548D9AA0400641"/>
          </w:pPr>
          <w:r>
            <w:t>Friday</w:t>
          </w:r>
        </w:p>
      </w:docPartBody>
    </w:docPart>
    <w:docPart>
      <w:docPartPr>
        <w:name w:val="8E4A820B39D6F04C8F47AF4BF19BEF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3D20E6-B86A-574D-9585-E520D4EE356E}"/>
      </w:docPartPr>
      <w:docPartBody>
        <w:p w:rsidR="00000000" w:rsidRDefault="004C4307">
          <w:pPr>
            <w:pStyle w:val="8E4A820B39D6F04C8F47AF4BF19BEF3C"/>
          </w:pPr>
          <w:r>
            <w:t>Saturday</w:t>
          </w:r>
        </w:p>
      </w:docPartBody>
    </w:docPart>
    <w:docPart>
      <w:docPartPr>
        <w:name w:val="227EE80F41BE5F41A971E686D28C4E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F00C4-9A64-1645-9F69-51D196E27F06}"/>
      </w:docPartPr>
      <w:docPartBody>
        <w:p w:rsidR="00000000" w:rsidRDefault="004C4307">
          <w:pPr>
            <w:pStyle w:val="227EE80F41BE5F41A971E686D28C4ECB"/>
          </w:pPr>
          <w:r>
            <w:t>Sunday</w:t>
          </w:r>
        </w:p>
      </w:docPartBody>
    </w:docPart>
    <w:docPart>
      <w:docPartPr>
        <w:name w:val="D6789E68FBBB4446B09DA383772FD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0FC5E-A2CD-CB44-9CC9-1CA72125FEE7}"/>
      </w:docPartPr>
      <w:docPartBody>
        <w:p w:rsidR="00000000" w:rsidRDefault="000A010E" w:rsidP="000A010E">
          <w:pPr>
            <w:pStyle w:val="D6789E68FBBB4446B09DA383772FD65D"/>
          </w:pPr>
          <w:r w:rsidRPr="009C31D2">
            <w:t>Reward for Achieving Goal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e Hand">
    <w:altName w:val="Calibri"/>
    <w:panose1 w:val="020B0604020202020204"/>
    <w:charset w:val="00"/>
    <w:family w:val="script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he Serif Hand">
    <w:altName w:val="Calibri"/>
    <w:panose1 w:val="020B0604020202020204"/>
    <w:charset w:val="00"/>
    <w:family w:val="script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10E"/>
    <w:rsid w:val="000A010E"/>
    <w:rsid w:val="004C4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line="259" w:lineRule="auto"/>
    </w:pPr>
    <w:rPr>
      <w:rFonts w:ascii="The Serif Hand" w:eastAsiaTheme="minorHAnsi" w:hAnsi="The Serif Hand"/>
      <w:b/>
      <w:bCs/>
      <w:color w:val="000000" w:themeColor="text1"/>
      <w:kern w:val="24"/>
      <w:sz w:val="36"/>
      <w:szCs w:val="36"/>
      <w:lang w:val="en-US"/>
    </w:rPr>
  </w:style>
  <w:style w:type="character" w:customStyle="1" w:styleId="TitleChar">
    <w:name w:val="Title Char"/>
    <w:basedOn w:val="DefaultParagraphFont"/>
    <w:link w:val="Title"/>
    <w:uiPriority w:val="10"/>
    <w:rPr>
      <w:rFonts w:ascii="The Serif Hand" w:eastAsiaTheme="minorHAnsi" w:hAnsi="The Serif Hand"/>
      <w:b/>
      <w:bCs/>
      <w:color w:val="000000" w:themeColor="text1"/>
      <w:kern w:val="24"/>
      <w:sz w:val="36"/>
      <w:szCs w:val="36"/>
      <w:lang w:val="en-US"/>
    </w:rPr>
  </w:style>
  <w:style w:type="paragraph" w:customStyle="1" w:styleId="F236F992A73E5944AB49590E28584A64">
    <w:name w:val="F236F992A73E5944AB49590E28584A64"/>
  </w:style>
  <w:style w:type="paragraph" w:customStyle="1" w:styleId="F783B2411D9A814583483F193D69007C">
    <w:name w:val="F783B2411D9A814583483F193D69007C"/>
  </w:style>
  <w:style w:type="paragraph" w:customStyle="1" w:styleId="E2EC4D55E64D014E81E2E30BB65F44C0">
    <w:name w:val="E2EC4D55E64D014E81E2E30BB65F44C0"/>
  </w:style>
  <w:style w:type="paragraph" w:customStyle="1" w:styleId="F2D6E7698009034F9C9A2B211CE67781">
    <w:name w:val="F2D6E7698009034F9C9A2B211CE67781"/>
  </w:style>
  <w:style w:type="paragraph" w:customStyle="1" w:styleId="6DD6753C14D05648A4927A851A4A5DE6">
    <w:name w:val="6DD6753C14D05648A4927A851A4A5DE6"/>
  </w:style>
  <w:style w:type="paragraph" w:customStyle="1" w:styleId="DFA6D5435FB2A34895C82E345D1380E8">
    <w:name w:val="DFA6D5435FB2A34895C82E345D1380E8"/>
  </w:style>
  <w:style w:type="paragraph" w:customStyle="1" w:styleId="C278CAF0D6BE5D4299548D9AA0400641">
    <w:name w:val="C278CAF0D6BE5D4299548D9AA0400641"/>
  </w:style>
  <w:style w:type="paragraph" w:customStyle="1" w:styleId="8E4A820B39D6F04C8F47AF4BF19BEF3C">
    <w:name w:val="8E4A820B39D6F04C8F47AF4BF19BEF3C"/>
  </w:style>
  <w:style w:type="paragraph" w:customStyle="1" w:styleId="227EE80F41BE5F41A971E686D28C4ECB">
    <w:name w:val="227EE80F41BE5F41A971E686D28C4ECB"/>
  </w:style>
  <w:style w:type="paragraph" w:customStyle="1" w:styleId="157F07C756FB134E94F579A2326A7804">
    <w:name w:val="157F07C756FB134E94F579A2326A7804"/>
  </w:style>
  <w:style w:type="paragraph" w:customStyle="1" w:styleId="DC77B1FC774F574A8F24A14AF614D465">
    <w:name w:val="DC77B1FC774F574A8F24A14AF614D465"/>
  </w:style>
  <w:style w:type="paragraph" w:customStyle="1" w:styleId="A2FE323D6CCB9E4C91D90557E643F023">
    <w:name w:val="A2FE323D6CCB9E4C91D90557E643F023"/>
  </w:style>
  <w:style w:type="paragraph" w:customStyle="1" w:styleId="6B38D4F1525C2245A474F1ABA3F08312">
    <w:name w:val="6B38D4F1525C2245A474F1ABA3F08312"/>
  </w:style>
  <w:style w:type="paragraph" w:customStyle="1" w:styleId="577367F4C02DBB4191E768A0A15F5424">
    <w:name w:val="577367F4C02DBB4191E768A0A15F5424"/>
  </w:style>
  <w:style w:type="paragraph" w:customStyle="1" w:styleId="10CD6866A2859B4FA6A26C6C2B25A59B">
    <w:name w:val="10CD6866A2859B4FA6A26C6C2B25A59B"/>
  </w:style>
  <w:style w:type="paragraph" w:customStyle="1" w:styleId="7DBFF633839E5548B9CEFEAF99A8FE33">
    <w:name w:val="7DBFF633839E5548B9CEFEAF99A8FE33"/>
  </w:style>
  <w:style w:type="paragraph" w:customStyle="1" w:styleId="D2D961541AD0E84F83459D17A702BC38">
    <w:name w:val="D2D961541AD0E84F83459D17A702BC38"/>
  </w:style>
  <w:style w:type="paragraph" w:customStyle="1" w:styleId="E392D817DDB50740945CA998055943DB">
    <w:name w:val="E392D817DDB50740945CA998055943DB"/>
  </w:style>
  <w:style w:type="paragraph" w:customStyle="1" w:styleId="C7AD3A81BD90624A91BF97AE888F0C88">
    <w:name w:val="C7AD3A81BD90624A91BF97AE888F0C88"/>
  </w:style>
  <w:style w:type="paragraph" w:customStyle="1" w:styleId="B5458E62E756CC4E91C0A463283DE4A9">
    <w:name w:val="B5458E62E756CC4E91C0A463283DE4A9"/>
  </w:style>
  <w:style w:type="paragraph" w:customStyle="1" w:styleId="43F869579EDD4B48ADDB52066185B547">
    <w:name w:val="43F869579EDD4B48ADDB52066185B547"/>
  </w:style>
  <w:style w:type="paragraph" w:customStyle="1" w:styleId="EB972641248AC94D8BD06E0C6F32DD0C">
    <w:name w:val="EB972641248AC94D8BD06E0C6F32DD0C"/>
  </w:style>
  <w:style w:type="paragraph" w:customStyle="1" w:styleId="25835EDBB0BE7E4D93FD6A5C3F3E4C25">
    <w:name w:val="25835EDBB0BE7E4D93FD6A5C3F3E4C25"/>
  </w:style>
  <w:style w:type="paragraph" w:customStyle="1" w:styleId="12BDDC0843D79C4EB6438BF9257F5A75">
    <w:name w:val="12BDDC0843D79C4EB6438BF9257F5A75"/>
  </w:style>
  <w:style w:type="paragraph" w:customStyle="1" w:styleId="BDEF273288C6464E8AEC162CD6D33052">
    <w:name w:val="BDEF273288C6464E8AEC162CD6D33052"/>
  </w:style>
  <w:style w:type="paragraph" w:customStyle="1" w:styleId="F1B1A1955FA1B046A118731FC47436E8">
    <w:name w:val="F1B1A1955FA1B046A118731FC47436E8"/>
  </w:style>
  <w:style w:type="paragraph" w:customStyle="1" w:styleId="CE6A27149066514B8F9A8EFA0F026347">
    <w:name w:val="CE6A27149066514B8F9A8EFA0F026347"/>
    <w:rsid w:val="000A010E"/>
  </w:style>
  <w:style w:type="paragraph" w:customStyle="1" w:styleId="D6789E68FBBB4446B09DA383772FD65D">
    <w:name w:val="D6789E68FBBB4446B09DA383772FD65D"/>
    <w:rsid w:val="000A01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Reward Chart">
  <a:themeElements>
    <a:clrScheme name="GreetingCards_ThankYo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DB1A5E"/>
      </a:accent1>
      <a:accent2>
        <a:srgbClr val="8E0334"/>
      </a:accent2>
      <a:accent3>
        <a:srgbClr val="F2EA14"/>
      </a:accent3>
      <a:accent4>
        <a:srgbClr val="E1D231"/>
      </a:accent4>
      <a:accent5>
        <a:srgbClr val="0387A8"/>
      </a:accent5>
      <a:accent6>
        <a:srgbClr val="0A7493"/>
      </a:accent6>
      <a:hlink>
        <a:srgbClr val="0563C1"/>
      </a:hlink>
      <a:folHlink>
        <a:srgbClr val="954F72"/>
      </a:folHlink>
    </a:clrScheme>
    <a:fontScheme name="Custom 310">
      <a:majorFont>
        <a:latin typeface="The Serif Hand"/>
        <a:ea typeface=""/>
        <a:cs typeface=""/>
      </a:majorFont>
      <a:minorFont>
        <a:latin typeface="The Hand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ward Chart" id="{DE2E71AA-B357-4468-8196-E738779D2B99}" vid="{92F8D2DE-C0A5-402B-82E7-3D71F822A41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7e3f163ba23981de9af4e94a4fc3c170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77303e74caa42b09a8f0afd28694942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BE63D3B9-33AB-453C-8340-F220B5F60A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2BD129-5FD4-422A-BE25-C823E77FB7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64FD3-C606-4D6C-BA0B-B08F80CDC362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Task and goal reward chart.dotx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2021-01-03T17:45:00Z</dcterms:created>
  <dcterms:modified xsi:type="dcterms:W3CDTF">2021-01-03T17:55:00Z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